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7AF" w:rsidRPr="005D4A79" w:rsidRDefault="00EC17AF" w:rsidP="0043719C">
      <w:pPr>
        <w:jc w:val="center"/>
        <w:rPr>
          <w:b/>
        </w:rPr>
      </w:pPr>
      <w:r w:rsidRPr="005D4A79">
        <w:rPr>
          <w:b/>
        </w:rPr>
        <w:t>Reklama dźwignią</w:t>
      </w:r>
      <w:r w:rsidRPr="005D4A79">
        <w:rPr>
          <w:rStyle w:val="FootnoteReference"/>
          <w:rFonts w:cs="Calibri"/>
          <w:b/>
        </w:rPr>
        <w:footnoteReference w:id="1"/>
      </w:r>
      <w:r w:rsidRPr="005D4A79">
        <w:rPr>
          <w:b/>
        </w:rPr>
        <w:t xml:space="preserve"> handlu!</w:t>
      </w:r>
    </w:p>
    <w:p w:rsidR="00EC17AF" w:rsidRPr="008A6437" w:rsidRDefault="00EC17AF" w:rsidP="0043719C">
      <w:pPr>
        <w:rPr>
          <w:b/>
        </w:rPr>
      </w:pPr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8" type="#_x0000_t202" style="position:absolute;margin-left:-1.95pt;margin-top:11.55pt;width:498.75pt;height:69.7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">
            <v:textbox>
              <w:txbxContent>
                <w:p w:rsidR="00EC17AF" w:rsidRPr="008A6437" w:rsidRDefault="00EC17AF" w:rsidP="0043719C">
                  <w:pPr>
                    <w:rPr>
                      <w:sz w:val="16"/>
                    </w:rPr>
                  </w:pPr>
                </w:p>
                <w:p w:rsidR="00EC17AF" w:rsidRPr="005D4A79" w:rsidRDefault="00EC17AF" w:rsidP="0043719C">
                  <w:pPr>
                    <w:spacing w:line="360" w:lineRule="auto"/>
                  </w:pPr>
                  <w:r w:rsidRPr="005D4A79">
                    <w:t>imię, nazwisko: …………………………………………………………………..                               klasa: ……………..</w:t>
                  </w:r>
                </w:p>
                <w:p w:rsidR="00EC17AF" w:rsidRPr="005D4A79" w:rsidRDefault="00EC17AF" w:rsidP="0043719C">
                  <w:pPr>
                    <w:spacing w:line="360" w:lineRule="auto"/>
                  </w:pPr>
                </w:p>
                <w:p w:rsidR="00EC17AF" w:rsidRPr="005D4A79" w:rsidRDefault="00EC17AF" w:rsidP="0043719C">
                  <w:pPr>
                    <w:spacing w:line="360" w:lineRule="auto"/>
                  </w:pPr>
                  <w:r w:rsidRPr="005D4A79">
                    <w:t>suma punktów ……………………………/                                 ocena: …………………………..</w:t>
                  </w:r>
                </w:p>
              </w:txbxContent>
            </v:textbox>
          </v:shape>
        </w:pict>
      </w:r>
    </w:p>
    <w:p w:rsidR="00EC17AF" w:rsidRPr="008A6437" w:rsidRDefault="00EC17AF" w:rsidP="0043719C">
      <w:pPr>
        <w:rPr>
          <w:b/>
        </w:rPr>
      </w:pPr>
    </w:p>
    <w:p w:rsidR="00EC17AF" w:rsidRPr="008A6437" w:rsidRDefault="00EC17AF" w:rsidP="0043719C">
      <w:pPr>
        <w:rPr>
          <w:b/>
        </w:rPr>
      </w:pPr>
    </w:p>
    <w:p w:rsidR="00EC17AF" w:rsidRPr="008A6437" w:rsidRDefault="00EC17AF" w:rsidP="0043719C">
      <w:pPr>
        <w:rPr>
          <w:b/>
        </w:rPr>
      </w:pPr>
    </w:p>
    <w:p w:rsidR="00EC17AF" w:rsidRPr="008A6437" w:rsidRDefault="00EC17AF" w:rsidP="0043719C">
      <w:pPr>
        <w:rPr>
          <w:b/>
        </w:rPr>
      </w:pPr>
      <w:bookmarkStart w:id="0" w:name="_GoBack"/>
      <w:bookmarkEnd w:id="0"/>
    </w:p>
    <w:p w:rsidR="00EC17AF" w:rsidRPr="008A6437" w:rsidRDefault="00EC17AF" w:rsidP="0043719C">
      <w:pPr>
        <w:rPr>
          <w:b/>
        </w:rPr>
      </w:pPr>
    </w:p>
    <w:p w:rsidR="00EC17AF" w:rsidRDefault="00EC17AF" w:rsidP="0043719C">
      <w:r w:rsidRPr="005D4A79">
        <w:t>Drodzy gimnazjaliści – konsumenci!</w:t>
      </w:r>
    </w:p>
    <w:p w:rsidR="00EC17AF" w:rsidRPr="005D4A79" w:rsidRDefault="00EC17AF" w:rsidP="0043719C"/>
    <w:p w:rsidR="00EC17AF" w:rsidRPr="005D4A79" w:rsidRDefault="00EC17AF" w:rsidP="0043719C">
      <w:pPr>
        <w:jc w:val="both"/>
      </w:pPr>
      <w:r w:rsidRPr="005D4A79">
        <w:t xml:space="preserve">Poniższy tekst ma za zadanie sprawdzić Waszą wiedzę na temat reklam, a także umiejętność ich ogólnej analizy przed dalszym odkrywaniem tajemnic tych komunikatów. </w:t>
      </w:r>
    </w:p>
    <w:p w:rsidR="00EC17AF" w:rsidRPr="005D4A79" w:rsidRDefault="00EC17AF" w:rsidP="0043719C">
      <w:pPr>
        <w:jc w:val="both"/>
      </w:pPr>
      <w:r w:rsidRPr="005D4A79">
        <w:t>Uważnie czytajcie polecenia i zamieszczone w arkuszu teksty. Kolejność wykonywania zadań jest dowolna. Na wypełnienie testu macie 45 minut.</w:t>
      </w:r>
    </w:p>
    <w:p w:rsidR="00EC17AF" w:rsidRPr="005D4A79" w:rsidRDefault="00EC17AF" w:rsidP="0043719C">
      <w:pPr>
        <w:ind w:firstLine="708"/>
        <w:jc w:val="right"/>
      </w:pPr>
      <w:r w:rsidRPr="005D4A79">
        <w:t>Powodzenia!</w:t>
      </w:r>
    </w:p>
    <w:p w:rsidR="00EC17AF" w:rsidRPr="008A6437" w:rsidRDefault="00EC17AF" w:rsidP="0043719C">
      <w:pPr>
        <w:rPr>
          <w:b/>
        </w:rPr>
      </w:pPr>
    </w:p>
    <w:p w:rsidR="00EC17AF" w:rsidRPr="005D4A79" w:rsidRDefault="00EC17AF" w:rsidP="0043719C">
      <w:pPr>
        <w:pStyle w:val="ListParagraph"/>
        <w:numPr>
          <w:ilvl w:val="0"/>
          <w:numId w:val="1"/>
        </w:numPr>
      </w:pPr>
      <w:r w:rsidRPr="005D4A79">
        <w:t>Przeczytaj jeszcze raz temat testu. Napisz w dwóch zdaniach, jak go rozumiesz. (2p.)</w:t>
      </w:r>
    </w:p>
    <w:p w:rsidR="00EC17AF" w:rsidRPr="005D4A79" w:rsidRDefault="00EC17AF" w:rsidP="0043719C">
      <w:pPr>
        <w:ind w:left="709"/>
      </w:pPr>
      <w:r w:rsidRPr="005D4A79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</w:t>
      </w:r>
    </w:p>
    <w:p w:rsidR="00EC17AF" w:rsidRDefault="00EC17AF" w:rsidP="0043719C">
      <w:pPr>
        <w:ind w:left="709"/>
      </w:pPr>
      <w:r w:rsidRPr="005D4A79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</w:t>
      </w:r>
    </w:p>
    <w:p w:rsidR="00EC17AF" w:rsidRDefault="00EC17AF" w:rsidP="0043719C">
      <w:pPr>
        <w:ind w:left="709"/>
      </w:pPr>
    </w:p>
    <w:p w:rsidR="00EC17AF" w:rsidRDefault="00EC17AF" w:rsidP="0043719C">
      <w:pPr>
        <w:ind w:left="709"/>
      </w:pPr>
    </w:p>
    <w:p w:rsidR="00EC17AF" w:rsidRPr="005D4A79" w:rsidRDefault="00EC17AF" w:rsidP="0043719C">
      <w:pPr>
        <w:ind w:left="709"/>
      </w:pPr>
    </w:p>
    <w:p w:rsidR="00EC17AF" w:rsidRDefault="00EC17AF" w:rsidP="0043719C">
      <w:pPr>
        <w:pStyle w:val="ListParagraph"/>
        <w:numPr>
          <w:ilvl w:val="0"/>
          <w:numId w:val="1"/>
        </w:numPr>
        <w:jc w:val="both"/>
        <w:rPr>
          <w:sz w:val="24"/>
        </w:rPr>
      </w:pPr>
      <w:r w:rsidRPr="005D4A79">
        <w:rPr>
          <w:sz w:val="24"/>
        </w:rPr>
        <w:t>Przyjrzyj się</w:t>
      </w:r>
      <w:r w:rsidRPr="00B0799B">
        <w:rPr>
          <w:sz w:val="24"/>
        </w:rPr>
        <w:t xml:space="preserve"> </w:t>
      </w:r>
      <w:r w:rsidRPr="005D4A79">
        <w:rPr>
          <w:sz w:val="24"/>
        </w:rPr>
        <w:t>poniższej reklamie. Wskaż dwa jej dowolne elementy, które mają służyć perswazji. Określ, w jaki sposób oddziałują na odbiorcę, biorąc pod uwagę różnorodne środki perswazji. (4p.)</w:t>
      </w:r>
    </w:p>
    <w:p w:rsidR="00EC17AF" w:rsidRDefault="00EC17AF" w:rsidP="0043719C">
      <w:pPr>
        <w:pStyle w:val="ListParagraph"/>
        <w:jc w:val="both"/>
        <w:rPr>
          <w:sz w:val="24"/>
        </w:rPr>
      </w:pPr>
    </w:p>
    <w:p w:rsidR="00EC17AF" w:rsidRDefault="00EC17AF" w:rsidP="0043719C">
      <w:pPr>
        <w:pStyle w:val="ListParagraph"/>
        <w:jc w:val="both"/>
        <w:rPr>
          <w:sz w:val="24"/>
        </w:rPr>
      </w:pPr>
    </w:p>
    <w:p w:rsidR="00EC17AF" w:rsidRDefault="00EC17AF" w:rsidP="0043719C">
      <w:pPr>
        <w:pStyle w:val="ListParagraph"/>
        <w:jc w:val="both"/>
        <w:rPr>
          <w:sz w:val="24"/>
        </w:rPr>
      </w:pPr>
    </w:p>
    <w:p w:rsidR="00EC17AF" w:rsidRPr="005D4A79" w:rsidRDefault="00EC17AF" w:rsidP="0043719C">
      <w:pPr>
        <w:pStyle w:val="ListParagraph"/>
        <w:jc w:val="both"/>
        <w:rPr>
          <w:sz w:val="24"/>
        </w:rPr>
      </w:pPr>
    </w:p>
    <w:p w:rsidR="00EC17AF" w:rsidRDefault="00EC17AF" w:rsidP="0043719C">
      <w:pPr>
        <w:pStyle w:val="ListParagraph"/>
        <w:rPr>
          <w:b/>
          <w:sz w:val="24"/>
        </w:rPr>
      </w:pPr>
      <w:r>
        <w:rPr>
          <w:noProof/>
          <w:lang w:eastAsia="pl-PL"/>
        </w:rPr>
        <w:pict>
          <v:shape id="Text Box 2" o:spid="_x0000_s1029" type="#_x0000_t202" style="position:absolute;left:0;text-align:left;margin-left:3in;margin-top:27pt;width:269.25pt;height:153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" fillcolor="#0070c0">
            <v:textbox>
              <w:txbxContent>
                <w:p w:rsidR="00EC17AF" w:rsidRPr="005D4A79" w:rsidRDefault="00EC17AF" w:rsidP="0043719C">
                  <w:pPr>
                    <w:rPr>
                      <w:color w:val="FFFFFF"/>
                    </w:rPr>
                  </w:pPr>
                  <w:r w:rsidRPr="005D4A79">
                    <w:rPr>
                      <w:color w:val="FFFFFF"/>
                    </w:rPr>
                    <w:t>DOLNY TEKST REKLAMY:</w:t>
                  </w:r>
                </w:p>
                <w:p w:rsidR="00EC17AF" w:rsidRPr="005D4A79" w:rsidRDefault="00EC17AF" w:rsidP="0043719C">
                  <w:pPr>
                    <w:rPr>
                      <w:color w:val="FFFFFF"/>
                    </w:rPr>
                  </w:pPr>
                  <w:r w:rsidRPr="005D4A79">
                    <w:rPr>
                      <w:color w:val="FFFFFF"/>
                    </w:rPr>
                    <w:t xml:space="preserve">Czy zdarza się, że Twoje pociechy nie chcą zakładać rano ubranek? Czy mówią, że ulubiona kiedyś biała bluzka przypomina szorstkiego potwora, bo drapie i gryzie? Teraz już nie musisz się martwić o to, czy ubrania Twojej rodziny są wystarczającą miękkie. Nowy PROSZEK </w:t>
                  </w:r>
                  <w:r>
                    <w:rPr>
                      <w:color w:val="FFFFFF"/>
                    </w:rPr>
                    <w:br/>
                  </w:r>
                  <w:r w:rsidRPr="005D4A79">
                    <w:rPr>
                      <w:color w:val="FFFFFF"/>
                    </w:rPr>
                    <w:t xml:space="preserve">z efektem ZMIĘKCZANIA nadaje im nie tylko </w:t>
                  </w:r>
                  <w:r w:rsidRPr="005D4A79">
                    <w:rPr>
                      <w:b/>
                      <w:color w:val="FFFFFF"/>
                    </w:rPr>
                    <w:t>idealną biel</w:t>
                  </w:r>
                  <w:r w:rsidRPr="005D4A79">
                    <w:rPr>
                      <w:color w:val="FFFFFF"/>
                    </w:rPr>
                    <w:t>, ale również</w:t>
                  </w:r>
                  <w:r w:rsidRPr="005D4A79">
                    <w:rPr>
                      <w:b/>
                      <w:color w:val="FFFFFF"/>
                    </w:rPr>
                    <w:t xml:space="preserve"> wyjątkową miękkość!</w:t>
                  </w:r>
                </w:p>
              </w:txbxContent>
            </v:textbox>
          </v:shape>
        </w:pict>
      </w:r>
      <w:r w:rsidRPr="009D4FCD">
        <w:rPr>
          <w:b/>
          <w:noProof/>
          <w:sz w:val="24"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style="width:2in;height:197.25pt;visibility:visible">
            <v:imagedata r:id="rId7" o:title=""/>
          </v:shape>
        </w:pict>
      </w:r>
    </w:p>
    <w:p w:rsidR="00EC17AF" w:rsidRPr="008A6437" w:rsidRDefault="00EC17AF" w:rsidP="0043719C">
      <w:pPr>
        <w:pStyle w:val="ListParagraph"/>
        <w:rPr>
          <w:b/>
          <w:sz w:val="24"/>
        </w:rPr>
      </w:pPr>
    </w:p>
    <w:p w:rsidR="00EC17AF" w:rsidRPr="005D4A79" w:rsidRDefault="00EC17AF" w:rsidP="0043719C">
      <w:pPr>
        <w:pStyle w:val="ListParagraph"/>
        <w:spacing w:after="0"/>
        <w:ind w:left="-142"/>
      </w:pPr>
      <w:r w:rsidRPr="005D4A79">
        <w:t>1. element - ……………………………………………………………………………………………………………</w:t>
      </w:r>
    </w:p>
    <w:p w:rsidR="00EC17AF" w:rsidRDefault="00EC17AF" w:rsidP="0043719C">
      <w:pPr>
        <w:pStyle w:val="ListParagraph"/>
        <w:spacing w:after="0"/>
        <w:ind w:left="-142"/>
      </w:pPr>
      <w:r>
        <w:t>s</w:t>
      </w:r>
      <w:r w:rsidRPr="005D4A79">
        <w:t>posób oddziaływania - …………………………………………………………………………………………………………………………..……</w:t>
      </w:r>
    </w:p>
    <w:p w:rsidR="00EC17AF" w:rsidRPr="005D4A79" w:rsidRDefault="00EC17AF" w:rsidP="0043719C">
      <w:pPr>
        <w:pStyle w:val="ListParagraph"/>
        <w:spacing w:after="0"/>
        <w:ind w:left="-142"/>
      </w:pPr>
    </w:p>
    <w:p w:rsidR="00EC17AF" w:rsidRPr="005D4A79" w:rsidRDefault="00EC17AF" w:rsidP="0043719C">
      <w:pPr>
        <w:pStyle w:val="ListParagraph"/>
        <w:spacing w:after="0"/>
        <w:ind w:left="-142"/>
      </w:pPr>
      <w:r w:rsidRPr="005D4A79">
        <w:t>2. element - …………………………………………………………………………………………………………</w:t>
      </w:r>
      <w:r>
        <w:t>…</w:t>
      </w:r>
    </w:p>
    <w:p w:rsidR="00EC17AF" w:rsidRPr="005D4A79" w:rsidRDefault="00EC17AF" w:rsidP="0043719C">
      <w:pPr>
        <w:pStyle w:val="ListParagraph"/>
        <w:spacing w:after="0"/>
        <w:ind w:left="-142"/>
      </w:pPr>
      <w:r>
        <w:t>s</w:t>
      </w:r>
      <w:r w:rsidRPr="005D4A79">
        <w:t>posób oddziaływania - ………………………………………………………………………………………………………………..………………</w:t>
      </w:r>
    </w:p>
    <w:p w:rsidR="00EC17AF" w:rsidRDefault="00EC17AF" w:rsidP="0043719C">
      <w:pPr>
        <w:pStyle w:val="ListParagraph"/>
        <w:ind w:left="284"/>
      </w:pPr>
    </w:p>
    <w:p w:rsidR="00EC17AF" w:rsidRDefault="00EC17AF" w:rsidP="0043719C">
      <w:pPr>
        <w:pStyle w:val="ListParagraph"/>
        <w:ind w:left="0"/>
        <w:rPr>
          <w:sz w:val="24"/>
        </w:rPr>
      </w:pPr>
      <w:r w:rsidRPr="00B0799B">
        <w:t xml:space="preserve">3. </w:t>
      </w:r>
      <w:r>
        <w:t xml:space="preserve"> </w:t>
      </w:r>
      <w:r w:rsidRPr="005D4A79">
        <w:rPr>
          <w:sz w:val="24"/>
        </w:rPr>
        <w:t>Nazwij rodzaj reklamy. Uzasadnij wybór wybranej przez siebie nazwy rodzaju reklamy (4p.).</w:t>
      </w:r>
    </w:p>
    <w:p w:rsidR="00EC17AF" w:rsidRPr="00BD5FC8" w:rsidRDefault="00EC17AF" w:rsidP="0043719C">
      <w:pPr>
        <w:pStyle w:val="ListParagraph"/>
        <w:ind w:left="0"/>
        <w:rPr>
          <w:b/>
          <w:sz w:val="24"/>
        </w:rPr>
      </w:pPr>
      <w:r>
        <w:rPr>
          <w:noProof/>
          <w:lang w:eastAsia="pl-PL"/>
        </w:rPr>
        <w:pict>
          <v:group id="Group 5" o:spid="_x0000_s1030" style="position:absolute;margin-left:9pt;margin-top:22.45pt;width:113.95pt;height:173.75pt;z-index:251656704" coordorigin="966,2231" coordsize="3030,42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">
            <v:group id="Group 6" o:spid="_x0000_s1031" style="position:absolute;left:966;top:2231;width:3030;height:4275" coordorigin="966,2124" coordsize="3030,4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<v:group id="Group 7" o:spid="_x0000_s1032" style="position:absolute;left:966;top:2124;width:3030;height:4275" coordorigin="966,2124" coordsize="3030,4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<v:group id="Group 8" o:spid="_x0000_s1033" style="position:absolute;left:966;top:2124;width:3030;height:4275" coordorigin="966,2124" coordsize="3030,4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irc_mi" o:spid="_x0000_s1034" type="#_x0000_t75" alt="http://www2.mediarun.pl/images/cache/52/52b2879469f229c1747203f1f66a90c4/900140resizeBigger001_1318944665.jpg" style="position:absolute;left:966;top:2124;width:3030;height:42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tW0fDAAAA2wAAAA8AAABkcnMvZG93bnJldi54bWxEj0+LwjAUxO/CfofwFrxpuusfpJqWVVBE&#10;ELF68fZo3rZlm5fSZLV+eyMIHoeZ3wyzSDtTiyu1rrKs4GsYgSDOra64UHA+rQczEM4ja6wtk4I7&#10;OUiTj94CY21vfKRr5gsRStjFqKD0vomldHlJBt3QNsTB+7WtQR9kW0jd4i2Um1p+R9FUGqw4LJTY&#10;0Kqk/C/7NwrGWXXaHZYjre/ZId9vzIVXy4lS/c/uZw7CU+ff4Re91YGbwvNL+AEye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y1bR8MAAADbAAAADwAAAAAAAAAAAAAAAACf&#10;AgAAZHJzL2Rvd25yZXYueG1sUEsFBgAAAAAEAAQA9wAAAI8DAAAAAA==&#10;">
                    <v:imagedata r:id="rId8" o:title=""/>
                  </v:shape>
                  <v:rect id="Rectangle 10" o:spid="_x0000_s1035" style="position:absolute;left:2430;top:2525;width:660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mZgcQA&#10;AADbAAAADwAAAGRycy9kb3ducmV2LnhtbESPQYvCMBSE78L+h/AWvIimK9LVrlFkURAvVdeLt0fz&#10;ti02L6WJtv57Iwgeh5n5hpkvO1OJGzWutKzgaxSBIM6sLjlXcPrbDKcgnEfWWFkmBXdysFx89OaY&#10;aNvygW5Hn4sAYZeggsL7OpHSZQUZdCNbEwfv3zYGfZBNLnWDbYCbSo6jKJYGSw4LBdb0W1B2OV6N&#10;gng2TSO+7Hgdt/vVYHdOt/sqVar/2a1+QHjq/Dv8am+1gsk3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5mYHEAAAA2wAAAA8AAAAAAAAAAAAAAAAAmAIAAGRycy9k&#10;b3ducmV2LnhtbFBLBQYAAAAABAAEAPUAAACJAwAAAAA=&#10;" fillcolor="#00b050" strokecolor="#00b050"/>
                </v:group>
  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<v:stroke joinstyle="miter"/>
                  <v:path o:connecttype="custom" o:connectlocs="10800,2147;0,10800;10800,19450;21600,10800" textboxrect="0,4337,21600,17260"/>
                </v:shapetype>
                <v:shape id="AutoShape 11" o:spid="_x0000_s1036" type="#_x0000_t122" style="position:absolute;left:1430;top:2873;width:945;height:675;rotation:-1143104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xItsAA&#10;AADbAAAADwAAAGRycy9kb3ducmV2LnhtbERPz2vCMBS+C/sfwhvspunGGLUaRVYmTvBgK54fzbOp&#10;Ni+lidr998tB8Pjx/Z4vB9uKG/W+cazgfZKAIK6cbrhWcCh/xikIH5A1to5JwR95WC5eRnPMtLvz&#10;nm5FqEUMYZ+hAhNCl0npK0MW/cR1xJE7ud5iiLCvpe7xHsNtKz+S5EtabDg2GOzo21B1Ka5WgU7S&#10;3XRzdvnv9pjma2/KoqJcqbfXYTUDEWgIT/HDvdEKPuPY+CX+AL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rxItsAAAADbAAAADwAAAAAAAAAAAAAAAACYAgAAZHJzL2Rvd25y&#10;ZXYueG1sUEsFBgAAAAAEAAQA9QAAAIUDAAAAAA==&#10;" fillcolor="#92d050" strokecolor="#92d050" strokeweight="3pt">
                  <v:shadow on="t" color="#4e6128" opacity=".5" offset="1pt"/>
                </v:shape>
              </v:group>
              <v:shape id="AutoShape 12" o:spid="_x0000_s1037" type="#_x0000_t122" style="position:absolute;left:1063;top:5570;width:945;height:603;rotation:-1143104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DtLcMA&#10;AADbAAAADwAAAGRycy9kb3ducmV2LnhtbESPQWvCQBSE74L/YXmCN90oUmLqKsVgUaEHo/T8yL5m&#10;02bfhuxW47/vCgWPw8x8w6w2vW3ElTpfO1YwmyYgiEuna64UXM67SQrCB2SNjWNScCcPm/VwsMJM&#10;uxuf6FqESkQI+wwVmBDaTEpfGrLop64ljt6X6yyGKLtK6g5vEW4bOU+SF2mx5rhgsKWtofKn+LUK&#10;dJJ+LPffLj8cP9P83ZtzUVKu1HjUv72CCNSHZ/i/vdcKFkt4fIk/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DtLcMAAADbAAAADwAAAAAAAAAAAAAAAACYAgAAZHJzL2Rv&#10;d25yZXYueG1sUEsFBgAAAAAEAAQA9QAAAIgDAAAAAA==&#10;" fillcolor="#92d050" strokecolor="#92d050" strokeweight="3pt">
                <v:shadow on="t" color="#4e6128" opacity=".5" offset="1pt"/>
              </v:shape>
            </v:group>
            <v:rect id="Rectangle 13" o:spid="_x0000_s1038" style="position:absolute;left:3386;top:5888;width:271;height:1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yocEA&#10;AADbAAAADwAAAGRycy9kb3ducmV2LnhtbERPy4rCMBTdD8w/hDvgTtNRRqUaZaYgyOjGB7q9NNe2&#10;THNTkmirX28WwiwP5z1fdqYWN3K+sqzgc5CAIM6trrhQcDys+lMQPiBrrC2Tgjt5WC7e3+aYatvy&#10;jm77UIgYwj5FBWUITSqlz0sy6Ae2IY7cxTqDIUJXSO2wjeGmlsMkGUuDFceGEhvKSsr/9lej4Nw+&#10;Rvmj+7lsKnf/XU3CMNtmJ6V6H933DESgLvyLX+61VvAV18cv8Qf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mcqHBAAAA2wAAAA8AAAAAAAAAAAAAAAAAmAIAAGRycy9kb3du&#10;cmV2LnhtbFBLBQYAAAAABAAEAPUAAACGAwAAAAA=&#10;" fillcolor="#9bbb59" strokecolor="#9bbb59" strokeweight="3pt">
              <v:shadow on="t" color="#4e6128" opacity=".5" offset="1pt"/>
            </v:rect>
          </v:group>
        </w:pict>
      </w:r>
    </w:p>
    <w:p w:rsidR="00EC17AF" w:rsidRDefault="00EC17AF" w:rsidP="0043719C">
      <w:pPr>
        <w:rPr>
          <w:b/>
        </w:rPr>
      </w:pPr>
      <w:r>
        <w:rPr>
          <w:noProof/>
          <w:lang w:eastAsia="pl-PL"/>
        </w:rPr>
        <w:pict>
          <v:shape id="Text Box 3" o:spid="_x0000_s1039" type="#_x0000_t202" style="position:absolute;margin-left:157.9pt;margin-top:.2pt;width:302.25pt;height:136.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">
            <v:textbox>
              <w:txbxContent>
                <w:p w:rsidR="00EC17AF" w:rsidRPr="00B0799B" w:rsidRDefault="00EC17AF" w:rsidP="0043719C">
                  <w:r>
                    <w:t>r</w:t>
                  </w:r>
                  <w:r w:rsidRPr="005D4A79">
                    <w:t>odzaj reklamy: ……………………………………………………………………………………………………………………………………………………………………………………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EC17AF" w:rsidRPr="005D4A79" w:rsidRDefault="00EC17AF" w:rsidP="0043719C"/>
                <w:p w:rsidR="00EC17AF" w:rsidRPr="005D4A79" w:rsidRDefault="00EC17AF" w:rsidP="0043719C">
                  <w:r>
                    <w:t>u</w:t>
                  </w:r>
                  <w:r w:rsidRPr="005D4A79">
                    <w:t>zasadnienie:</w:t>
                  </w:r>
                </w:p>
                <w:p w:rsidR="00EC17AF" w:rsidRPr="00B0799B" w:rsidRDefault="00EC17AF" w:rsidP="0043719C">
                  <w:r w:rsidRPr="005D4A79"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EC17AF" w:rsidRPr="008A6437" w:rsidRDefault="00EC17AF" w:rsidP="0043719C">
                  <w:pPr>
                    <w:spacing w:line="360" w:lineRule="auto"/>
                  </w:pPr>
                  <w:r w:rsidRPr="008A6437">
                    <w:t>…………………………………………………………………………………………………..</w:t>
                  </w:r>
                </w:p>
              </w:txbxContent>
            </v:textbox>
          </v:shape>
        </w:pict>
      </w:r>
    </w:p>
    <w:p w:rsidR="00EC17AF" w:rsidRDefault="00EC17AF" w:rsidP="0043719C">
      <w:pPr>
        <w:rPr>
          <w:b/>
        </w:rPr>
      </w:pPr>
    </w:p>
    <w:p w:rsidR="00EC17AF" w:rsidRDefault="00EC17AF" w:rsidP="0043719C">
      <w:pPr>
        <w:rPr>
          <w:b/>
        </w:rPr>
      </w:pPr>
    </w:p>
    <w:p w:rsidR="00EC17AF" w:rsidRDefault="00EC17AF" w:rsidP="0043719C">
      <w:pPr>
        <w:rPr>
          <w:b/>
        </w:rPr>
      </w:pPr>
    </w:p>
    <w:p w:rsidR="00EC17AF" w:rsidRDefault="00EC17AF" w:rsidP="0043719C">
      <w:pPr>
        <w:rPr>
          <w:b/>
        </w:rPr>
      </w:pPr>
    </w:p>
    <w:p w:rsidR="00EC17AF" w:rsidRDefault="00EC17AF" w:rsidP="0043719C">
      <w:pPr>
        <w:rPr>
          <w:b/>
        </w:rPr>
      </w:pPr>
    </w:p>
    <w:p w:rsidR="00EC17AF" w:rsidRDefault="00EC17AF" w:rsidP="0043719C">
      <w:pPr>
        <w:rPr>
          <w:b/>
        </w:rPr>
      </w:pPr>
    </w:p>
    <w:p w:rsidR="00EC17AF" w:rsidRDefault="00EC17AF" w:rsidP="0043719C">
      <w:pPr>
        <w:rPr>
          <w:b/>
        </w:rPr>
      </w:pPr>
    </w:p>
    <w:p w:rsidR="00EC17AF" w:rsidRDefault="00EC17AF" w:rsidP="0043719C">
      <w:pPr>
        <w:rPr>
          <w:b/>
        </w:rPr>
      </w:pPr>
    </w:p>
    <w:p w:rsidR="00EC17AF" w:rsidRDefault="00EC17AF" w:rsidP="0043719C">
      <w:pPr>
        <w:rPr>
          <w:b/>
        </w:rPr>
      </w:pPr>
    </w:p>
    <w:p w:rsidR="00EC17AF" w:rsidRDefault="00EC17AF" w:rsidP="0043719C">
      <w:pPr>
        <w:rPr>
          <w:b/>
        </w:rPr>
      </w:pPr>
    </w:p>
    <w:p w:rsidR="00EC17AF" w:rsidRDefault="00EC17AF" w:rsidP="0043719C">
      <w:pPr>
        <w:rPr>
          <w:b/>
        </w:rPr>
      </w:pPr>
      <w:r>
        <w:rPr>
          <w:noProof/>
          <w:lang w:eastAsia="pl-PL"/>
        </w:rPr>
        <w:pict>
          <v:group id="Group 36" o:spid="_x0000_s1040" style="position:absolute;margin-left:0;margin-top:9pt;width:120.5pt;height:186pt;z-index:251661824" coordorigin="1527,12715" coordsize="2410,37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">
            <v:group id="Group 37" o:spid="_x0000_s1041" style="position:absolute;left:1527;top:12715;width:2410;height:3720" coordorigin="1159,6829" coordsize="2410,3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<v:group id="Group 38" o:spid="_x0000_s1042" style="position:absolute;left:1159;top:6829;width:2410;height:3720" coordorigin="1159,6829" coordsize="2410,3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<v:group id="Group 39" o:spid="_x0000_s1043" style="position:absolute;left:1159;top:6829;width:2410;height:3720" coordorigin="1159,6829" coordsize="2410,3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group id="Group 40" o:spid="_x0000_s1044" style="position:absolute;left:1159;top:6829;width:2410;height:3720" coordorigin="1159,6829" coordsize="2410,3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<v:group id="Group 41" o:spid="_x0000_s1045" style="position:absolute;left:1159;top:6829;width:2410;height:3720" coordorigin="1159,6829" coordsize="2410,3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<v:shape id="Obraz 10" o:spid="_x0000_s1046" type="#_x0000_t75" alt="lisner" style="position:absolute;left:1159;top:6829;width:2410;height:37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kfLLEAAAA2wAAAA8AAABkcnMvZG93bnJldi54bWxEj09rwkAUxO+C32F5gjfdWKFKdBWtfyiF&#10;HKrt/Zl9zaZm34bsatJv3y0UPA4z8xtmue5sJe7U+NKxgsk4AUGcO11yoeDjfBjNQfiArLFyTAp+&#10;yMN61e8tMdWu5Xe6n0IhIoR9igpMCHUqpc8NWfRjVxNH78s1FkOUTSF1g22E20o+JcmztFhyXDBY&#10;04uh/Hq6WQUzU33u9Nt2rzfH7OIy+521ZqfUcNBtFiACdeER/m+/agXTCfx9iT9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kfLLEAAAA2wAAAA8AAAAAAAAAAAAAAAAA&#10;nwIAAGRycy9kb3ducmV2LnhtbFBLBQYAAAAABAAEAPcAAACQAwAAAAA=&#10;">
                        <v:imagedata r:id="rId9" o:title=""/>
                      </v:shape>
                      <v:oval id="Oval 43" o:spid="_x0000_s1047" style="position:absolute;left:3090;top:8990;width:409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wxWMMA&#10;AADbAAAADwAAAGRycy9kb3ducmV2LnhtbESPQYvCMBSE7wv+h/AEL4umWlhLNcqyIIietILXR/Ns&#10;i81LbaKt++s3grDHYWa+YZbr3tTiQa2rLCuYTiIQxLnVFRcKTtlmnIBwHlljbZkUPMnBejX4WGKq&#10;bccHehx9IQKEXYoKSu+bVEqXl2TQTWxDHLyLbQ36INtC6ha7ADe1nEXRlzRYcVgosaGfkvLr8W4U&#10;FJuOMjrPk8tnst/93rN4Gt9YqdGw/16A8NT7//C7vdUK4hm8voQ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wxWMMAAADbAAAADwAAAAAAAAAAAAAAAACYAgAAZHJzL2Rv&#10;d25yZXYueG1sUEsFBgAAAAAEAAQA9QAAAIgDAAAAAA==&#10;" fillcolor="#0070c0" strokecolor="#0070c0"/>
                      <v:oval id="Oval 44" o:spid="_x0000_s1048" style="position:absolute;left:3090;top:10231;width:409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CUw8MA&#10;AADbAAAADwAAAGRycy9kb3ducmV2LnhtbESPQYvCMBSE74L/ITxhL7KmbsEt1SiLIIietAt7fTTP&#10;tti8dJtoq7/eCILHYWa+YRar3tTiSq2rLCuYTiIQxLnVFRcKfrPNZwLCeWSNtWVScCMHq+VwsMBU&#10;244PdD36QgQIuxQVlN43qZQuL8mgm9iGOHgn2xr0QbaF1C12AW5q+RVFM2mw4rBQYkPrkvLz8WIU&#10;FJuOMvr7Tk7jZL+7X7J4Gv+zUh+j/mcOwlPv3+FXe6sVxDE8v4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CUw8MAAADbAAAADwAAAAAAAAAAAAAAAACYAgAAZHJzL2Rv&#10;d25yZXYueG1sUEsFBgAAAAAEAAQA9QAAAIgDAAAAAA==&#10;" fillcolor="#0070c0" strokecolor="#0070c0"/>
                    </v:group>
                    <v:oval id="Oval 45" o:spid="_x0000_s1049" style="position:absolute;left:1464;top:10056;width:218;height:1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kMt8QA&#10;AADbAAAADwAAAGRycy9kb3ducmV2LnhtbESPQWvCQBSE70L/w/IKXqTZaKQNqauIIBQ9aQq9PrLP&#10;JDT7Ns2uJvXXu4LgcZiZb5jFajCNuFDnassKplEMgriwuuZSwXe+fUtBOI+ssbFMCv7JwWr5Mlpg&#10;pm3PB7ocfSkChF2GCirv20xKV1Rk0EW2JQ7eyXYGfZBdKXWHfYCbRs7i+F0arDksVNjSpqLi93g2&#10;CsptTzn9fKSnSbrfXc95Mk3+WKnx67D+BOFp8M/wo/2lFSRzuH8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pDLfEAAAA2wAAAA8AAAAAAAAAAAAAAAAAmAIAAGRycy9k&#10;b3ducmV2LnhtbFBLBQYAAAAABAAEAPUAAACJAwAAAAA=&#10;" fillcolor="#0070c0" strokecolor="#0070c0"/>
                  </v:group>
                  <v:oval id="Oval 46" o:spid="_x0000_s1050" style="position:absolute;left:1309;top:8872;width:218;height:1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WpLMQA&#10;AADbAAAADwAAAGRycy9kb3ducmV2LnhtbESPQWvCQBSE70L/w/IKXqTZaLANqauIIBQ9aQq9PrLP&#10;JDT7Ns2uJvXXu4LgcZiZb5jFajCNuFDnassKplEMgriwuuZSwXe+fUtBOI+ssbFMCv7JwWr5Mlpg&#10;pm3PB7ocfSkChF2GCirv20xKV1Rk0EW2JQ7eyXYGfZBdKXWHfYCbRs7i+F0arDksVNjSpqLi93g2&#10;CsptTzn9fKSnSbrfXc95Mk3+WKnx67D+BOFp8M/wo/2lFSRzuH8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lqSzEAAAA2wAAAA8AAAAAAAAAAAAAAAAAmAIAAGRycy9k&#10;b3ducmV2LnhtbFBLBQYAAAAABAAEAPUAAACJAwAAAAA=&#10;" fillcolor="#0070c0" strokecolor="#0070c0"/>
                </v:group>
                <v:oval id="Oval 47" o:spid="_x0000_s1051" style="position:absolute;left:1573;top:7532;width:218;height:1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c3W8QA&#10;AADbAAAADwAAAGRycy9kb3ducmV2LnhtbESPQWuDQBSE74X+h+UVeinNmgqpWNdQCoGSnKKBXh/u&#10;i0rdt9bdqM2vzwYCOQ4z8w2TrWfTiZEG11pWsFxEIIgrq1uuFRzKzWsCwnlkjZ1lUvBPDtb540OG&#10;qbYT72ksfC0ChF2KChrv+1RKVzVk0C1sTxy8ox0M+iCHWuoBpwA3nXyLopU02HJYaLCnr4aq3+Jk&#10;FNSbiUr6eU+OL8luez6V8TL+Y6Wen+bPDxCeZn8P39rfWkG8guuX8AN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3N1vEAAAA2wAAAA8AAAAAAAAAAAAAAAAAmAIAAGRycy9k&#10;b3ducmV2LnhtbFBLBQYAAAAABAAEAPUAAACJAwAAAAA=&#10;" fillcolor="#0070c0" strokecolor="#0070c0"/>
              </v:group>
              <v:oval id="Oval 48" o:spid="_x0000_s1052" style="position:absolute;left:3090;top:7734;width:409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uSwMQA&#10;AADbAAAADwAAAGRycy9kb3ducmV2LnhtbESPQWuDQBSE74X8h+UFcinJmgiN2KwSCkJpT42BXB/u&#10;i0rdt8bdqO2v7xYKPQ4z8w1zyGfTiZEG11pWsN1EIIgrq1uuFZzLYp2AcB5ZY2eZFHyRgzxbPBww&#10;1XbiDxpPvhYBwi5FBY33fSqlqxoy6Da2Jw7e1Q4GfZBDLfWAU4CbTu6i6EkabDksNNjTS0PV5+lu&#10;FNTFRCVd9sn1MXl/+76X8Ta+sVKr5Xx8BuFp9v/hv/arVhDv4fdL+AE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7ksDEAAAA2wAAAA8AAAAAAAAAAAAAAAAAmAIAAGRycy9k&#10;b3ducmV2LnhtbFBLBQYAAAAABAAEAPUAAACJAwAAAAA=&#10;" fillcolor="#0070c0" strokecolor="#0070c0"/>
            </v:group>
            <v:oval id="Oval 49" o:spid="_x0000_s1053" style="position:absolute;left:1597;top:14737;width:358;height:3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QGssEA&#10;AADbAAAADwAAAGRycy9kb3ducmV2LnhtbERPTWuDQBC9F/IflgnkUuKaCo0YN6EUhNKeGgO5Du5E&#10;Je6scTdq+uu7h0KPj/edH2bTiZEG11pWsIliEMSV1S3XCk5lsU5BOI+ssbNMCh7k4LBfPOWYaTvx&#10;N41HX4sQwi5DBY33fSalqxoy6CLbEwfuYgeDPsChlnrAKYSbTr7E8as02HJoaLCn94aq6/FuFNTF&#10;RCWdt+nlOf36/LmXySa5sVKr5fy2A+Fp9v/iP/eHVpCEseFL+AF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kBrLBAAAA2wAAAA8AAAAAAAAAAAAAAAAAmAIAAGRycy9kb3du&#10;cmV2LnhtbFBLBQYAAAAABAAEAPUAAACGAwAAAAA=&#10;" fillcolor="#0070c0" strokecolor="#0070c0"/>
            <v:oval id="Oval 50" o:spid="_x0000_s1054" style="position:absolute;left:2265;top:14876;width:358;height:1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ijKcQA&#10;AADbAAAADwAAAGRycy9kb3ducmV2LnhtbESPQWvCQBSE70L/w/IKXqTZaMCmqauIIBQ9aQq9PrLP&#10;JDT7Ns2uJvXXu4LgcZiZb5jFajCNuFDnassKplEMgriwuuZSwXe+fUtBOI+ssbFMCv7JwWr5Mlpg&#10;pm3PB7ocfSkChF2GCirv20xKV1Rk0EW2JQ7eyXYGfZBdKXWHfYCbRs7ieC4N1hwWKmxpU1Hxezwb&#10;BeW2p5x+3tPTJN3vruc8mSZ/rNT4dVh/gvA0+Gf40f7SCpIPuH8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ooynEAAAA2wAAAA8AAAAAAAAAAAAAAAAAmAIAAGRycy9k&#10;b3ducmV2LnhtbFBLBQYAAAAABAAEAPUAAACJAwAAAAA=&#10;" fillcolor="#0070c0" strokecolor="#0070c0"/>
          </v:group>
        </w:pict>
      </w:r>
    </w:p>
    <w:p w:rsidR="00EC17AF" w:rsidRDefault="00EC17AF" w:rsidP="0043719C">
      <w:pPr>
        <w:rPr>
          <w:b/>
        </w:rPr>
      </w:pPr>
      <w:r>
        <w:rPr>
          <w:noProof/>
          <w:lang w:eastAsia="pl-PL"/>
        </w:rPr>
        <w:pict>
          <v:shape id="Text Box 27" o:spid="_x0000_s1055" type="#_x0000_t202" style="position:absolute;margin-left:2in;margin-top:19.55pt;width:302.25pt;height:136.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">
            <v:textbox>
              <w:txbxContent>
                <w:p w:rsidR="00EC17AF" w:rsidRPr="00B0799B" w:rsidRDefault="00EC17AF" w:rsidP="0043719C">
                  <w:r>
                    <w:t>r</w:t>
                  </w:r>
                  <w:r w:rsidRPr="005D4A79">
                    <w:t>odzaj reklamy: ……………………………………………………………………………………………………………………………………………………………………………………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EC17AF" w:rsidRPr="005D4A79" w:rsidRDefault="00EC17AF" w:rsidP="0043719C"/>
                <w:p w:rsidR="00EC17AF" w:rsidRPr="005D4A79" w:rsidRDefault="00EC17AF" w:rsidP="0043719C">
                  <w:r>
                    <w:t>u</w:t>
                  </w:r>
                  <w:r w:rsidRPr="005D4A79">
                    <w:t>zasadnienie:</w:t>
                  </w:r>
                </w:p>
                <w:p w:rsidR="00EC17AF" w:rsidRPr="00B0799B" w:rsidRDefault="00EC17AF" w:rsidP="0043719C">
                  <w:r w:rsidRPr="005D4A79"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EC17AF" w:rsidRPr="008A6437" w:rsidRDefault="00EC17AF" w:rsidP="0043719C">
                  <w:pPr>
                    <w:spacing w:line="360" w:lineRule="auto"/>
                  </w:pPr>
                  <w:r w:rsidRPr="008A6437">
                    <w:t>…………………………………………………………………………………………………..</w:t>
                  </w:r>
                </w:p>
              </w:txbxContent>
            </v:textbox>
          </v:shape>
        </w:pict>
      </w:r>
    </w:p>
    <w:p w:rsidR="00EC17AF" w:rsidRDefault="00EC17AF" w:rsidP="0043719C">
      <w:pPr>
        <w:rPr>
          <w:b/>
        </w:rPr>
      </w:pPr>
    </w:p>
    <w:p w:rsidR="00EC17AF" w:rsidRDefault="00EC17AF" w:rsidP="0043719C">
      <w:pPr>
        <w:rPr>
          <w:b/>
        </w:rPr>
      </w:pPr>
    </w:p>
    <w:p w:rsidR="00EC17AF" w:rsidRDefault="00EC17AF" w:rsidP="0043719C">
      <w:pPr>
        <w:rPr>
          <w:b/>
        </w:rPr>
      </w:pPr>
    </w:p>
    <w:p w:rsidR="00EC17AF" w:rsidRDefault="00EC17AF" w:rsidP="0043719C">
      <w:pPr>
        <w:rPr>
          <w:b/>
        </w:rPr>
      </w:pPr>
    </w:p>
    <w:p w:rsidR="00EC17AF" w:rsidRDefault="00EC17AF" w:rsidP="0043719C">
      <w:pPr>
        <w:rPr>
          <w:b/>
        </w:rPr>
      </w:pPr>
    </w:p>
    <w:p w:rsidR="00EC17AF" w:rsidRDefault="00EC17AF" w:rsidP="0043719C">
      <w:pPr>
        <w:pStyle w:val="ListParagraph"/>
        <w:ind w:left="0"/>
        <w:rPr>
          <w:b/>
          <w:sz w:val="24"/>
        </w:rPr>
      </w:pPr>
    </w:p>
    <w:p w:rsidR="00EC17AF" w:rsidRPr="005D4A79" w:rsidRDefault="00EC17AF" w:rsidP="0043719C">
      <w:pPr>
        <w:pStyle w:val="ListParagraph"/>
        <w:numPr>
          <w:ilvl w:val="0"/>
          <w:numId w:val="4"/>
        </w:numPr>
      </w:pPr>
      <w:r w:rsidRPr="005D4A79">
        <w:t>Przeczytaj poniższe zdanie. Przeredaguj je w dowolny sposób tak, aby powstał slogan reklamowy. (2p.)</w:t>
      </w:r>
    </w:p>
    <w:p w:rsidR="00EC17AF" w:rsidRPr="005D4A79" w:rsidRDefault="00EC17AF" w:rsidP="0043719C">
      <w:pPr>
        <w:ind w:left="709"/>
        <w:rPr>
          <w:i/>
          <w:lang w:eastAsia="pl-PL"/>
        </w:rPr>
      </w:pPr>
      <w:r w:rsidRPr="005D4A79">
        <w:rPr>
          <w:i/>
          <w:lang w:eastAsia="pl-PL"/>
        </w:rPr>
        <w:t>Niezwykła pomadka ROUGE COUTURE wyprodukowana przez firmę Kosmos stanowi esencję kobiecości.</w:t>
      </w:r>
    </w:p>
    <w:p w:rsidR="00EC17AF" w:rsidRPr="005D4A79" w:rsidRDefault="00EC17AF" w:rsidP="0043719C">
      <w:pPr>
        <w:ind w:left="709"/>
        <w:rPr>
          <w:lang w:eastAsia="pl-PL"/>
        </w:rPr>
      </w:pPr>
      <w:r w:rsidRPr="005D4A79">
        <w:rPr>
          <w:lang w:eastAsia="pl-PL"/>
        </w:rPr>
        <w:t>…………………………………………………………………………………………….…………………………………………………</w:t>
      </w:r>
    </w:p>
    <w:p w:rsidR="00EC17AF" w:rsidRPr="005D4A79" w:rsidRDefault="00EC17AF" w:rsidP="0043719C">
      <w:pPr>
        <w:pStyle w:val="ListParagraph"/>
        <w:numPr>
          <w:ilvl w:val="0"/>
          <w:numId w:val="4"/>
        </w:numPr>
      </w:pPr>
      <w:r w:rsidRPr="005D4A79">
        <w:t>Przyjrzyj się poniższej reklamie i wskaż nadawcę, odbiorcę lub odbiorców tej reklamy (uzasadnij swoją odpowiedź w kwestii odbiorcy). (3 p.)</w:t>
      </w:r>
    </w:p>
    <w:p w:rsidR="00EC17AF" w:rsidRDefault="00EC17AF" w:rsidP="0043719C">
      <w:pPr>
        <w:pStyle w:val="ListParagraph"/>
        <w:rPr>
          <w:b/>
          <w:sz w:val="24"/>
        </w:rPr>
      </w:pPr>
      <w:r>
        <w:rPr>
          <w:noProof/>
          <w:lang w:eastAsia="pl-PL"/>
        </w:rPr>
        <w:pict>
          <v:group id="Group 14" o:spid="_x0000_s1056" style="position:absolute;left:0;text-align:left;margin-left:-8.9pt;margin-top:14.75pt;width:224.9pt;height:318.2pt;z-index:251657728" coordorigin="878,1021" coordsize="4820,70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">
            <v:group id="Group 15" o:spid="_x0000_s1057" style="position:absolute;left:878;top:1021;width:4820;height:7070" coordorigin="878,1021" coordsize="4820,70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<v:group id="Group 16" o:spid="_x0000_s1058" style="position:absolute;left:878;top:1021;width:4820;height:7070" coordorigin="878,1021" coordsize="4820,70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group id="Group 17" o:spid="_x0000_s1059" style="position:absolute;left:878;top:1021;width:4820;height:7070" coordorigin="878,1021" coordsize="4820,70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group id="Group 18" o:spid="_x0000_s1060" style="position:absolute;left:878;top:1021;width:4820;height:7070" coordorigin="878,1021" coordsize="4820,70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<v:group id="Group 19" o:spid="_x0000_s1061" style="position:absolute;left:878;top:1021;width:4820;height:7070" coordorigin="878,1021" coordsize="4820,70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<v:shape id="Obraz 16" o:spid="_x0000_s1062" type="#_x0000_t75" alt="http://www2.mediarun.pl/images/cache/b0/b0fc637d0b46c0055a5315f08fa3e0d3/900140resizeBigger001_1337864533.jpg" style="position:absolute;left:1078;top:1551;width:4620;height:65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0k8jFAAAA2wAAAA8AAABkcnMvZG93bnJldi54bWxEj0FrAjEQhe+F/ocwQm81a9Eiq1GktOCh&#10;FKplvU434+7qZrIkqab/3jkUepvhvXnvm+U6u15dKMTOs4HJuABFXHvbcWPga//2OAcVE7LF3jMZ&#10;+KUI69X93RJL66/8SZddapSEcCzRQJvSUGod65YcxrEfiEU7+uAwyRoabQNeJdz1+qkonrXDjqWh&#10;xYFeWqrPux9nYDP376dwqqaH6vt4yJPqnGcfr8Y8jPJmASpRTv/mv+utFXyBlV9kAL2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tJPIxQAAANsAAAAPAAAAAAAAAAAAAAAA&#10;AJ8CAABkcnMvZG93bnJldi54bWxQSwUGAAAAAAQABAD3AAAAkQMAAAAA&#10;">
                        <v:imagedata r:id="rId10" o:title=""/>
                      </v:shape>
      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  <v:stroke joinstyle="miter"/>
                        <v:path gradientshapeok="t" o:connecttype="custom" o:connectlocs="14522,0;0,8615;8485,21600;21600,13290" o:connectangles="270,180,90,0" textboxrect="4627,6320,16702,13937"/>
                      </v:shapetype>
                      <v:shape id="AutoShape 21" o:spid="_x0000_s1063" type="#_x0000_t71" style="position:absolute;left:878;top:1021;width:2154;height:2287;rotation:-89177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T8tMEA&#10;AADbAAAADwAAAGRycy9kb3ducmV2LnhtbERPS4vCMBC+C/6HMIIX0VSRRbtG8YGwBwUfZc9DM9vH&#10;NpPSRO3+eyMseJuP7zmLVWsqcafGFZYVjEcRCOLU6oIzBcl1P5yBcB5ZY2WZFPyRg9Wy21lgrO2D&#10;z3S/+EyEEHYxKsi9r2MpXZqTQTeyNXHgfmxj0AfYZFI3+AjhppKTKPqQBgsODTnWtM0p/b3cjILz&#10;bVAO+LhxttwdylP7nUynVaJUv9euP0F4av1b/O/+0mH+HF6/hA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U/LTBAAAA2wAAAA8AAAAAAAAAAAAAAAAAmAIAAGRycy9kb3du&#10;cmV2LnhtbFBLBQYAAAAABAAEAPUAAACGAwAAAAA=&#10;" fillcolor="#00b0f0" strokecolor="#00b0f0"/>
                    </v:group>
                    <v:rect id="Rectangle 22" o:spid="_x0000_s1064" style="position:absolute;left:4182;top:6292;width:1468;height:15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lob8A&#10;AADbAAAADwAAAGRycy9kb3ducmV2LnhtbERPTWsCMRC9C/6HMII3zapQZGuUWijaU3EVeh024+7S&#10;ZBI30U3/fXMoeHy8780uWSMe1IfOsYLFvABBXDvdcaPgcv6YrUGEiKzROCYFvxRgtx2PNlhqN/CJ&#10;HlVsRA7hUKKCNkZfShnqliyGufPEmbu63mLMsG+k7nHI4dbIZVG8SIsd54YWPb23VP9Ud6vg09z2&#10;yaeLG/zxuq6r/ffXyhyUmk7S2yuISCk+xf/uo1awzOvzl/wD5P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/OWhvwAAANsAAAAPAAAAAAAAAAAAAAAAAJgCAABkcnMvZG93bnJl&#10;di54bWxQSwUGAAAAAAQABAD1AAAAhAMAAAAA&#10;" fillcolor="yellow" stroked="f" strokecolor="#f79646" strokeweight="1pt">
                      <v:fill color2="#ffc" angle="90" focus="100%" type="gradient"/>
                      <v:shadow on="t" color="#974706" offset="1pt"/>
                    </v:rect>
                  </v:group>
                  <v:rect id="Rectangle 23" o:spid="_x0000_s1065" style="position:absolute;left:2724;top:7539;width:505;height:1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QhO8IA&#10;AADbAAAADwAAAGRycy9kb3ducmV2LnhtbESPT4vCMBTE7wt+h/CEva1pBWWpRlEXxaP/UI+P5tlU&#10;m5duk9X67c3Cwh6HmfkNM562thJ3anzpWEHaS0AQ506XXCg47JcfnyB8QNZYOSYFT/IwnXTexphp&#10;9+At3XehEBHCPkMFJoQ6k9Lnhiz6nquJo3dxjcUQZVNI3eAjwm0l+0kylBZLjgsGa1oYym+7H6vg&#10;vDkd58ZuqB0M/Op7bb9cmlyVeu+2sxGIQG34D/+111pBP4XfL/EHyM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NCE7wgAAANsAAAAPAAAAAAAAAAAAAAAAAJgCAABkcnMvZG93&#10;bnJldi54bWxQSwUGAAAAAAQABAD1AAAAhwMAAAAA&#10;" fillcolor="yellow" stroked="f"/>
                </v:group>
                <v:rect id="Rectangle 24" o:spid="_x0000_s1066" style="position:absolute;left:2366;top:7682;width:716;height:1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a/TMMA&#10;AADbAAAADwAAAGRycy9kb3ducmV2LnhtbESPT2vCQBTE7wW/w/IK3nRjwFKia7CWlhz9R+vxkX1m&#10;o9m3aXbV9Nu7BaHHYWZ+w8zz3jbiSp2vHSuYjBMQxKXTNVcK9ruP0SsIH5A1No5JwS95yBeDpzlm&#10;2t14Q9dtqESEsM9QgQmhzaT0pSGLfuxa4ugdXWcxRNlVUnd4i3DbyDRJXqTFmuOCwZZWhsrz9mIV&#10;HNbfX2/GrqmfTv3nT2Hf3SQ5KTV87pczEIH68B9+tAutIE3h70v8A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a/TMMAAADbAAAADwAAAAAAAAAAAAAAAACYAgAAZHJzL2Rv&#10;d25yZXYueG1sUEsFBgAAAAAEAAQA9QAAAIgDAAAAAA==&#10;" fillcolor="yellow" stroked="f"/>
              </v:group>
              <v:rect id="Rectangle 25" o:spid="_x0000_s1067" style="position:absolute;left:4421;top:7934;width:312;height:1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oa18MA&#10;AADbAAAADwAAAGRycy9kb3ducmV2LnhtbESPT2vCQBTE74V+h+UJvdWNFotE12BbKh79h3p8ZJ/Z&#10;aPZtml1j+u27gtDjMDO/YaZZZyvRUuNLxwoG/QQEce50yYWC3fb7dQzCB2SNlWNS8Esestnz0xRT&#10;7W68pnYTChEh7FNUYEKoUyl9bsii77uaOHon11gMUTaF1A3eItxWcpgk79JiyXHBYE2fhvLL5moV&#10;HFeH/YexK+pGI7/4WdovN0jOSr30uvkERKAu/Icf7aVWMHyD+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oa18MAAADbAAAADwAAAAAAAAAAAAAAAACYAgAAZHJzL2Rv&#10;d25yZXYueG1sUEsFBgAAAAAEAAQA9QAAAIgDAAAAAA==&#10;" fillcolor="yellow" stroked="f"/>
            </v:group>
            <v:rect id="Rectangle 26" o:spid="_x0000_s1068" style="position:absolute;left:3163;top:7934;width:325;height: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OCo8MA&#10;AADbAAAADwAAAGRycy9kb3ducmV2LnhtbESPT2vCQBTE74V+h+UJvdWNUotE12BbKh79h3p8ZJ/Z&#10;aPZtml1j+u27gtDjMDO/YaZZZyvRUuNLxwoG/QQEce50yYWC3fb7dQzCB2SNlWNS8Esestnz0xRT&#10;7W68pnYTChEh7FNUYEKoUyl9bsii77uaOHon11gMUTaF1A3eItxWcpgk79JiyXHBYE2fhvLL5moV&#10;HFeH/YexK+pGI7/4WdovN0jOSr30uvkERKAu/Icf7aVWMHyD+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OCo8MAAADbAAAADwAAAAAAAAAAAAAAAACYAgAAZHJzL2Rv&#10;d25yZXYueG1sUEsFBgAAAAAEAAQA9QAAAIgDAAAAAA==&#10;" fillcolor="yellow" stroked="f"/>
          </v:group>
        </w:pict>
      </w:r>
      <w:r>
        <w:rPr>
          <w:noProof/>
          <w:lang w:eastAsia="pl-PL"/>
        </w:rPr>
        <w:pict>
          <v:shape id="Text Box 28" o:spid="_x0000_s1069" type="#_x0000_t202" style="position:absolute;left:0;text-align:left;margin-left:245.85pt;margin-top:164.5pt;width:240.25pt;height:158.9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">
            <v:textbox>
              <w:txbxContent>
                <w:p w:rsidR="00EC17AF" w:rsidRPr="005D4A79" w:rsidRDefault="00EC17AF" w:rsidP="0043719C">
                  <w:r>
                    <w:t>n</w:t>
                  </w:r>
                  <w:r w:rsidRPr="005D4A79">
                    <w:t>adawca: ……………………………………………………………….……</w:t>
                  </w:r>
                </w:p>
                <w:p w:rsidR="00EC17AF" w:rsidRPr="005D4A79" w:rsidRDefault="00EC17AF" w:rsidP="0043719C">
                  <w:r>
                    <w:t>o</w:t>
                  </w:r>
                  <w:r w:rsidRPr="005D4A79">
                    <w:t>dbiorca/y: ………………………………………………………………………</w:t>
                  </w:r>
                </w:p>
                <w:p w:rsidR="00EC17AF" w:rsidRPr="005D4A79" w:rsidRDefault="00EC17AF" w:rsidP="0043719C">
                  <w:r>
                    <w:t>u</w:t>
                  </w:r>
                  <w:r w:rsidRPr="005D4A79">
                    <w:t xml:space="preserve">zasadnienie: </w:t>
                  </w:r>
                </w:p>
                <w:p w:rsidR="00EC17AF" w:rsidRPr="005D4A79" w:rsidRDefault="00EC17AF" w:rsidP="0043719C">
                  <w:r w:rsidRPr="005D4A79"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EC17AF" w:rsidRPr="005A6CE9" w:rsidRDefault="00EC17AF" w:rsidP="0043719C">
                  <w:r w:rsidRPr="005A6CE9"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EC17AF" w:rsidRPr="008A6437" w:rsidRDefault="00EC17AF" w:rsidP="0043719C"/>
              </w:txbxContent>
            </v:textbox>
          </v:shape>
        </w:pict>
      </w:r>
      <w:r>
        <w:rPr>
          <w:noProof/>
          <w:lang w:eastAsia="pl-PL"/>
        </w:rPr>
        <w:pict>
          <v:group id="Group 29" o:spid="_x0000_s1070" style="position:absolute;left:0;text-align:left;margin-left:255.25pt;margin-top:14.75pt;width:221.45pt;height:97.95pt;z-index:251660800" coordorigin="6193,1551" coordsize="5392,23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">
            <v:group id="Group 30" o:spid="_x0000_s1071" style="position:absolute;left:6193;top:1551;width:5392;height:2385" coordorigin="6193,1551" coordsize="5392,2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<v:group id="Group 31" o:spid="_x0000_s1072" style="position:absolute;left:6193;top:1551;width:5392;height:2385" coordorigin="6193,1551" coordsize="5392,2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 id="Obraz 16" o:spid="_x0000_s1073" type="#_x0000_t75" alt="http://www2.mediarun.pl/images/cache/b0/b0fc637d0b46c0055a5315f08fa3e0d3/900140resizeBigger001_1337864533.jpg" style="position:absolute;left:6193;top:1551;width:5392;height:23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b596/AAAA2gAAAA8AAABkcnMvZG93bnJldi54bWxET8tqAjEU3Qv9h3AL7jRTF1WnRhkqLW4E&#10;X5vuLpPrZNrJzTBJ5/H3RhBcHs57teltJVpqfOlYwds0AUGcO11yoeBy/posQPiArLFyTAoG8rBZ&#10;v4xWmGrX8ZHaUyhEDGGfogITQp1K6XNDFv3U1cSRu7rGYoiwKaRusIvhtpKzJHmXFkuODQZr+jSU&#10;/53+bZyxPfwuv5Mh77J9pn27NMP156jU+LXPPkAE6sNT/HDvtII53K9EP8j1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e2+fevwAAANoAAAAPAAAAAAAAAAAAAAAAAJ8CAABk&#10;cnMvZG93bnJldi54bWxQSwUGAAAAAAQABAD3AAAAiwMAAAAA&#10;">
                  <v:imagedata r:id="rId10" o:title="" croptop="52910f" cropright="25108f"/>
                </v:shape>
                <v:rect id="Rectangle 33" o:spid="_x0000_s1074" style="position:absolute;left:9270;top:3161;width:1020;height:1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3dW78A&#10;AADaAAAADwAAAGRycy9kb3ducmV2LnhtbERPy4rCMBTdC/5DuII7TR1ESse0iCIIMxsfm+4uzZ22&#10;2tzUJtXO35uF4PJw3utsMI14UOdqywoW8wgEcWF1zaWCy3k/i0E4j6yxsUwK/slBlo5Ha0y0ffKR&#10;HidfihDCLkEFlfdtIqUrKjLo5rYlDtyf7Qz6ALtS6g6fIdw08iuKVtJgzaGhwpa2FRW3U28UHH7i&#10;Yn/F/nJv8t/NkuI83vW5UtPJsPkG4WnwH/HbfdAKwtZwJdwAmb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/d1bvwAAANoAAAAPAAAAAAAAAAAAAAAAAJgCAABkcnMvZG93bnJl&#10;di54bWxQSwUGAAAAAAQABAD1AAAAhAMAAAAA&#10;" fillcolor="yellow" strokecolor="yellow"/>
              </v:group>
              <v:rect id="Rectangle 34" o:spid="_x0000_s1075" style="position:absolute;left:9270;top:2898;width:1067;height:2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hkzMIA&#10;AADaAAAADwAAAGRycy9kb3ducmV2LnhtbESPT2sCMRTE7wW/Q3hCbzWrYKmrUfyDxaNaUY+PzXOz&#10;unlZN6mu394IhR6HmfkNM5o0thQ3qn3hWEG3k4AgzpwuOFew+1l+fIHwAVlj6ZgUPMjDZNx6G2Gq&#10;3Z03dNuGXEQI+xQVmBCqVEqfGbLoO64ijt7J1RZDlHUudY33CLel7CXJp7RYcFwwWNHcUHbZ/loF&#10;x/VhPzN2TU2/77+vK7tw3eSs1Hu7mQ5BBGrCf/ivvdIKBvC6Em+AH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iGTMwgAAANoAAAAPAAAAAAAAAAAAAAAAAJgCAABkcnMvZG93&#10;bnJldi54bWxQSwUGAAAAAAQABAD1AAAAhwMAAAAA&#10;" fillcolor="yellow" stroked="f"/>
            </v:group>
            <v:rect id="Rectangle 35" o:spid="_x0000_s1076" style="position:absolute;left:10098;top:3650;width:652;height:1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ROHcMA&#10;AADbAAAADwAAAGRycy9kb3ducmV2LnhtbESPT2/CMAzF70j7DpEncVtTJoGmQkD7IxBHxqaNo9WY&#10;pqxxShOgfHt8mMTN1nt+7+fZoveNOlMX68AGRlkOirgMtubKwPfX8ukFVEzIFpvAZOBKERbzh8EM&#10;Cxsu/EnnbaqUhHAs0IBLqS20jqUjjzELLbFo+9B5TLJ2lbYdXiTcN/o5zyfaY83S4LCld0fl3/bk&#10;Dew2vz9vzm+oH4/j6rj2H2GUH4wZPvavU1CJ+nQ3/1+vreALvfwiA+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ROHcMAAADbAAAADwAAAAAAAAAAAAAAAACYAgAAZHJzL2Rv&#10;d25yZXYueG1sUEsFBgAAAAAEAAQA9QAAAIgDAAAAAA==&#10;" fillcolor="yellow" stroked="f"/>
          </v:group>
        </w:pict>
      </w:r>
      <w:r>
        <w:rPr>
          <w:b/>
          <w:sz w:val="24"/>
        </w:rPr>
        <w:br w:type="page"/>
      </w:r>
    </w:p>
    <w:p w:rsidR="00EC17AF" w:rsidRPr="005D4A79" w:rsidRDefault="00EC17AF" w:rsidP="0043719C">
      <w:pPr>
        <w:pStyle w:val="ListParagraph"/>
        <w:numPr>
          <w:ilvl w:val="0"/>
          <w:numId w:val="4"/>
        </w:numPr>
      </w:pPr>
      <w:r w:rsidRPr="005D4A79">
        <w:t>Przeczytaj poniższy tekst i wykonaj polecenia:</w:t>
      </w:r>
    </w:p>
    <w:p w:rsidR="00EC17AF" w:rsidRDefault="00EC17AF" w:rsidP="0043719C">
      <w:pPr>
        <w:ind w:left="567"/>
        <w:jc w:val="both"/>
        <w:rPr>
          <w:bCs/>
          <w:i/>
        </w:rPr>
      </w:pPr>
      <w:r w:rsidRPr="00B0799B">
        <w:rPr>
          <w:bCs/>
          <w:i/>
        </w:rPr>
        <w:t>Jednym z zagrożeń, które czyhają na</w:t>
      </w:r>
      <w:r w:rsidRPr="005D4A79">
        <w:rPr>
          <w:bCs/>
          <w:i/>
        </w:rPr>
        <w:t xml:space="preserve"> człowieka we współczesnym świecie, jest zjawisko manipulacji. Stanowi ono niebezpieczeństwo, ponieważ traktuje ludzi w sposób przedmiotowy, stosując podstęp, wpływa na ich myśli, zachowania i decyzje. Zagrożenie to jest tym większe</w:t>
      </w:r>
      <w:r>
        <w:rPr>
          <w:bCs/>
          <w:i/>
        </w:rPr>
        <w:br/>
      </w:r>
      <w:r w:rsidRPr="00B0799B">
        <w:rPr>
          <w:bCs/>
          <w:i/>
        </w:rPr>
        <w:t>że - dzięki rozwojowi</w:t>
      </w:r>
      <w:r w:rsidRPr="005D4A79">
        <w:rPr>
          <w:bCs/>
          <w:i/>
        </w:rPr>
        <w:t xml:space="preserve"> środków masowego przekazu - perswazja stała się możliwa</w:t>
      </w:r>
      <w:r>
        <w:rPr>
          <w:bCs/>
          <w:i/>
        </w:rPr>
        <w:br/>
      </w:r>
      <w:r w:rsidRPr="00B0799B">
        <w:rPr>
          <w:bCs/>
          <w:i/>
        </w:rPr>
        <w:t>do wykorzystania na szeroką skalę. Skuteczna obrona przed manipulacją wymaga znajomości mechanizmów, które nadawca wykorzystuje do kształtowania postaw i zachowań odbiorcy.</w:t>
      </w:r>
      <w:r w:rsidRPr="005D4A79">
        <w:rPr>
          <w:bCs/>
          <w:i/>
        </w:rPr>
        <w:t xml:space="preserve"> (…)</w:t>
      </w:r>
    </w:p>
    <w:p w:rsidR="00EC17AF" w:rsidRPr="005D4A79" w:rsidRDefault="00EC17AF" w:rsidP="00701413">
      <w:pPr>
        <w:pStyle w:val="Akapitzlist"/>
        <w:numPr>
          <w:ilvl w:val="0"/>
          <w:numId w:val="3"/>
        </w:numPr>
      </w:pPr>
      <w:r w:rsidRPr="00B0799B">
        <w:t xml:space="preserve">Gródecka, </w:t>
      </w:r>
      <w:r w:rsidRPr="005D4A79">
        <w:rPr>
          <w:i/>
        </w:rPr>
        <w:t>Techniki manipulacji w tekstach reklamowych</w:t>
      </w:r>
      <w:r>
        <w:rPr>
          <w:i/>
        </w:rPr>
        <w:t xml:space="preserve"> </w:t>
      </w:r>
      <w:r w:rsidRPr="005D4A79">
        <w:t>(źródło:</w:t>
      </w:r>
      <w:r>
        <w:t xml:space="preserve"> </w:t>
      </w:r>
      <w:r w:rsidRPr="005D4A79">
        <w:t xml:space="preserve"> </w:t>
      </w:r>
      <w:hyperlink w:history="1">
        <w:r w:rsidRPr="005D4A79">
          <w:rPr>
            <w:rStyle w:val="Hyperlink"/>
            <w:i/>
          </w:rPr>
          <w:t>http://www.reporterzy. info/195,techniki_manipulacji_w_tekstach_</w:t>
        </w:r>
      </w:hyperlink>
      <w:r w:rsidRPr="005D4A79">
        <w:rPr>
          <w:i/>
        </w:rPr>
        <w:t xml:space="preserve"> reklamowych.</w:t>
      </w:r>
      <w:r>
        <w:rPr>
          <w:i/>
        </w:rPr>
        <w:t xml:space="preserve"> </w:t>
      </w:r>
      <w:r w:rsidRPr="005D4A79">
        <w:rPr>
          <w:i/>
        </w:rPr>
        <w:t>html</w:t>
      </w:r>
      <w:r w:rsidRPr="005D4A79">
        <w:t>)</w:t>
      </w:r>
    </w:p>
    <w:p w:rsidR="00EC17AF" w:rsidRPr="001278E5" w:rsidRDefault="00EC17AF" w:rsidP="00701413">
      <w:pPr>
        <w:ind w:firstLine="357"/>
        <w:rPr>
          <w:bCs/>
        </w:rPr>
      </w:pPr>
    </w:p>
    <w:p w:rsidR="00EC17AF" w:rsidRPr="00B0799B" w:rsidRDefault="00EC17AF" w:rsidP="0043719C">
      <w:pPr>
        <w:pStyle w:val="ListParagraph"/>
        <w:numPr>
          <w:ilvl w:val="0"/>
          <w:numId w:val="2"/>
        </w:numPr>
        <w:spacing w:after="0"/>
        <w:rPr>
          <w:bCs/>
        </w:rPr>
      </w:pPr>
      <w:r w:rsidRPr="005D4A79">
        <w:rPr>
          <w:bCs/>
        </w:rPr>
        <w:t>Napisz, jak autorka tekstu ocenia zjawisko manipulacji. Zastosuj wypowiedź jednozdaniową. (2p.)</w:t>
      </w:r>
    </w:p>
    <w:p w:rsidR="00EC17AF" w:rsidRDefault="00EC17AF" w:rsidP="0043719C">
      <w:pPr>
        <w:ind w:left="357"/>
        <w:rPr>
          <w:bCs/>
        </w:rPr>
      </w:pPr>
      <w:r w:rsidRPr="005D4A79">
        <w:rPr>
          <w:bCs/>
        </w:rPr>
        <w:t>………………………………………………………………………………………………………………………………………………………</w:t>
      </w:r>
      <w:r w:rsidRPr="005A6CE9">
        <w:rPr>
          <w:bCs/>
        </w:rPr>
        <w:t>………………………………………………………………………………………………………………………………………………………</w:t>
      </w:r>
    </w:p>
    <w:p w:rsidR="00EC17AF" w:rsidRPr="005D4A79" w:rsidRDefault="00EC17AF" w:rsidP="0043719C">
      <w:pPr>
        <w:ind w:left="357"/>
        <w:rPr>
          <w:bCs/>
        </w:rPr>
      </w:pPr>
    </w:p>
    <w:p w:rsidR="00EC17AF" w:rsidRPr="005D4A79" w:rsidRDefault="00EC17AF" w:rsidP="0043719C">
      <w:pPr>
        <w:pStyle w:val="ListParagraph"/>
        <w:numPr>
          <w:ilvl w:val="0"/>
          <w:numId w:val="2"/>
        </w:numPr>
        <w:spacing w:after="0"/>
        <w:rPr>
          <w:bCs/>
        </w:rPr>
      </w:pPr>
      <w:r w:rsidRPr="005D4A79">
        <w:rPr>
          <w:bCs/>
        </w:rPr>
        <w:t>Jak współczesny człowiek może bronić się przed manipulacją? Odpowiedz własnymi słowami. (2p.)</w:t>
      </w:r>
    </w:p>
    <w:p w:rsidR="00EC17AF" w:rsidRDefault="00EC17AF" w:rsidP="0043719C">
      <w:pPr>
        <w:ind w:left="284"/>
        <w:rPr>
          <w:bCs/>
        </w:rPr>
      </w:pPr>
      <w:r w:rsidRPr="005A6CE9">
        <w:rPr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17AF" w:rsidRDefault="00EC17AF" w:rsidP="0043719C">
      <w:pPr>
        <w:pStyle w:val="ListParagraph"/>
        <w:spacing w:after="0"/>
        <w:ind w:left="717"/>
        <w:rPr>
          <w:bCs/>
        </w:rPr>
      </w:pPr>
    </w:p>
    <w:p w:rsidR="00EC17AF" w:rsidRPr="005D4A79" w:rsidRDefault="00EC17AF" w:rsidP="0043719C">
      <w:pPr>
        <w:pStyle w:val="ListParagraph"/>
        <w:numPr>
          <w:ilvl w:val="0"/>
          <w:numId w:val="2"/>
        </w:numPr>
        <w:spacing w:after="0"/>
        <w:rPr>
          <w:bCs/>
        </w:rPr>
      </w:pPr>
      <w:r w:rsidRPr="005D4A79">
        <w:rPr>
          <w:bCs/>
        </w:rPr>
        <w:t>Podkreśl w tekście prostą linią tezę, falistą - argument uzasadniający wskazaną przez siebie tezę. (2p.)</w:t>
      </w:r>
    </w:p>
    <w:p w:rsidR="00EC17AF" w:rsidRPr="00D7659A" w:rsidRDefault="00EC17AF" w:rsidP="00D7659A"/>
    <w:sectPr w:rsidR="00EC17AF" w:rsidRPr="00D7659A" w:rsidSect="00C67799">
      <w:headerReference w:type="even" r:id="rId11"/>
      <w:headerReference w:type="default" r:id="rId12"/>
      <w:footerReference w:type="even" r:id="rId13"/>
      <w:footerReference w:type="default" r:id="rId14"/>
      <w:pgSz w:w="11906" w:h="16838"/>
      <w:pgMar w:top="1417" w:right="1417" w:bottom="1417" w:left="1417" w:header="909" w:footer="709" w:gutter="0"/>
      <w:cols w:space="708"/>
      <w:docGrid w:linePitch="360" w:charSpace="3686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17AF" w:rsidRDefault="00EC17AF" w:rsidP="007734E9">
      <w:pPr>
        <w:spacing w:after="0" w:line="240" w:lineRule="auto"/>
      </w:pPr>
      <w:r>
        <w:separator/>
      </w:r>
    </w:p>
  </w:endnote>
  <w:endnote w:type="continuationSeparator" w:id="0">
    <w:p w:rsidR="00EC17AF" w:rsidRDefault="00EC17AF" w:rsidP="007734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17AF" w:rsidRPr="00F11512" w:rsidRDefault="00EC17AF" w:rsidP="00C67799">
    <w:pPr>
      <w:spacing w:before="100" w:beforeAutospacing="1" w:after="100" w:afterAutospacing="1"/>
      <w:rPr>
        <w:rFonts w:ascii="Arial" w:hAnsi="Arial" w:cs="Arial"/>
        <w:sz w:val="16"/>
        <w:szCs w:val="16"/>
      </w:rPr>
    </w:pPr>
    <w:r w:rsidRPr="00727094">
      <w:rPr>
        <w:rFonts w:ascii="Arial" w:hAnsi="Arial" w:cs="Arial"/>
        <w:b/>
        <w:bCs/>
        <w:sz w:val="16"/>
        <w:szCs w:val="16"/>
      </w:rPr>
      <w:t xml:space="preserve">Instytut Badań Edukacyjnych </w:t>
    </w:r>
    <w:r w:rsidRPr="00727094">
      <w:rPr>
        <w:rFonts w:ascii="Arial" w:hAnsi="Arial" w:cs="Arial"/>
        <w:sz w:val="16"/>
        <w:szCs w:val="16"/>
      </w:rPr>
      <w:t>instytut badawczy</w:t>
    </w:r>
    <w:r w:rsidRPr="00727094">
      <w:rPr>
        <w:rFonts w:ascii="Arial" w:hAnsi="Arial" w:cs="Arial"/>
        <w:sz w:val="16"/>
        <w:szCs w:val="16"/>
      </w:rPr>
      <w:br/>
      <w:t xml:space="preserve">ul. Górczewska 8, 01-180 Warszawa | tel.: +48 22 241 71 00 | ibe@ibe.edu.pl | </w:t>
    </w:r>
    <w:r w:rsidRPr="00727094">
      <w:rPr>
        <w:rFonts w:ascii="Arial" w:hAnsi="Arial" w:cs="Arial"/>
        <w:color w:val="F6891F"/>
        <w:sz w:val="16"/>
        <w:szCs w:val="16"/>
      </w:rPr>
      <w:t>www.ibe.edu.pl</w:t>
    </w:r>
    <w:r w:rsidRPr="00727094">
      <w:rPr>
        <w:rFonts w:ascii="Arial" w:hAnsi="Arial" w:cs="Arial"/>
        <w:sz w:val="16"/>
        <w:szCs w:val="16"/>
      </w:rPr>
      <w:br/>
      <w:t>NIP 525-000-86-95 | Regon 000178235 | KRS 0000113990 Sąd Rejonowy dla m.st. Warszawy w Warsz</w:t>
    </w:r>
    <w:r>
      <w:rPr>
        <w:rFonts w:ascii="Arial" w:hAnsi="Arial" w:cs="Arial"/>
        <w:sz w:val="16"/>
        <w:szCs w:val="16"/>
      </w:rPr>
      <w:t>awi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17AF" w:rsidRPr="00F11512" w:rsidRDefault="00EC17AF" w:rsidP="00C67799">
    <w:pPr>
      <w:spacing w:before="100" w:beforeAutospacing="1" w:after="100" w:afterAutospacing="1"/>
      <w:rPr>
        <w:rFonts w:ascii="Arial" w:hAnsi="Arial" w:cs="Arial"/>
        <w:sz w:val="16"/>
        <w:szCs w:val="16"/>
      </w:rPr>
    </w:pPr>
    <w:r w:rsidRPr="00727094">
      <w:rPr>
        <w:rFonts w:ascii="Arial" w:hAnsi="Arial" w:cs="Arial"/>
        <w:b/>
        <w:bCs/>
        <w:sz w:val="16"/>
        <w:szCs w:val="16"/>
      </w:rPr>
      <w:t xml:space="preserve">Instytut Badań Edukacyjnych </w:t>
    </w:r>
    <w:r w:rsidRPr="00727094">
      <w:rPr>
        <w:rFonts w:ascii="Arial" w:hAnsi="Arial" w:cs="Arial"/>
        <w:sz w:val="16"/>
        <w:szCs w:val="16"/>
      </w:rPr>
      <w:t>instytut badawczy</w:t>
    </w:r>
    <w:r w:rsidRPr="00727094">
      <w:rPr>
        <w:rFonts w:ascii="Arial" w:hAnsi="Arial" w:cs="Arial"/>
        <w:sz w:val="16"/>
        <w:szCs w:val="16"/>
      </w:rPr>
      <w:br/>
      <w:t xml:space="preserve">ul. Górczewska 8, 01-180 Warszawa | tel.: +48 22 241 71 00 | ibe@ibe.edu.pl | </w:t>
    </w:r>
    <w:r w:rsidRPr="00727094">
      <w:rPr>
        <w:rFonts w:ascii="Arial" w:hAnsi="Arial" w:cs="Arial"/>
        <w:color w:val="F6891F"/>
        <w:sz w:val="16"/>
        <w:szCs w:val="16"/>
      </w:rPr>
      <w:t>www.ibe.edu.pl</w:t>
    </w:r>
    <w:r w:rsidRPr="00727094">
      <w:rPr>
        <w:rFonts w:ascii="Arial" w:hAnsi="Arial" w:cs="Arial"/>
        <w:sz w:val="16"/>
        <w:szCs w:val="16"/>
      </w:rPr>
      <w:br/>
      <w:t>NIP 525-000-86-95 | Regon 000178235 | KRS 0000113990 Sąd Rejonowy dla m.st. Warszawy w Warsz</w:t>
    </w:r>
    <w:r>
      <w:rPr>
        <w:rFonts w:ascii="Arial" w:hAnsi="Arial" w:cs="Arial"/>
        <w:sz w:val="16"/>
        <w:szCs w:val="16"/>
      </w:rPr>
      <w:t>awie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17AF" w:rsidRDefault="00EC17AF" w:rsidP="007734E9">
      <w:pPr>
        <w:spacing w:after="0" w:line="240" w:lineRule="auto"/>
      </w:pPr>
      <w:r>
        <w:separator/>
      </w:r>
    </w:p>
  </w:footnote>
  <w:footnote w:type="continuationSeparator" w:id="0">
    <w:p w:rsidR="00EC17AF" w:rsidRDefault="00EC17AF" w:rsidP="007734E9">
      <w:pPr>
        <w:spacing w:after="0" w:line="240" w:lineRule="auto"/>
      </w:pPr>
      <w:r>
        <w:continuationSeparator/>
      </w:r>
    </w:p>
  </w:footnote>
  <w:footnote w:id="1">
    <w:p w:rsidR="00EC17AF" w:rsidRDefault="00EC17AF" w:rsidP="0043719C">
      <w:pPr>
        <w:pStyle w:val="FootnoteText"/>
      </w:pPr>
      <w:r w:rsidRPr="008A6437">
        <w:rPr>
          <w:rStyle w:val="FootnoteReference"/>
          <w:rFonts w:ascii="Calibri" w:hAnsi="Calibri"/>
        </w:rPr>
        <w:footnoteRef/>
      </w:r>
      <w:r w:rsidRPr="008A6437">
        <w:rPr>
          <w:rFonts w:ascii="Calibri" w:hAnsi="Calibri"/>
        </w:rPr>
        <w:t xml:space="preserve"> </w:t>
      </w:r>
      <w:r>
        <w:rPr>
          <w:rFonts w:ascii="Calibri" w:hAnsi="Calibri"/>
        </w:rPr>
        <w:t>d</w:t>
      </w:r>
      <w:r w:rsidRPr="008A6437">
        <w:rPr>
          <w:rFonts w:ascii="Calibri" w:hAnsi="Calibri"/>
        </w:rPr>
        <w:t xml:space="preserve">źwignia – tutaj: czynnik umożliwiający lub przyśpieszający rozwój czegoś (źródło: </w:t>
      </w:r>
      <w:r w:rsidRPr="005D4A79">
        <w:rPr>
          <w:rFonts w:ascii="Calibri" w:hAnsi="Calibri"/>
          <w:i/>
        </w:rPr>
        <w:t>www.pwn.pl</w:t>
      </w:r>
      <w:r w:rsidRPr="008A6437">
        <w:rPr>
          <w:rFonts w:ascii="Calibri" w:hAnsi="Calibri"/>
        </w:rPr>
        <w:t>)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17AF" w:rsidRDefault="00EC17AF">
    <w:pPr>
      <w:pStyle w:val="Head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s2049" type="#_x0000_t75" style="position:absolute;margin-left:-8.25pt;margin-top:12pt;width:595.15pt;height:841.25pt;z-index:-251656192;visibility:visible;mso-wrap-distance-left:9.05pt;mso-wrap-distance-right:9.05pt;mso-position-horizontal-relative:page;mso-position-vertical-relative:page" filled="t">
          <v:imagedata r:id="rId1" o:title=""/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17AF" w:rsidRDefault="00EC17AF">
    <w:pPr>
      <w:pStyle w:val="Header"/>
      <w:tabs>
        <w:tab w:val="clear" w:pos="4536"/>
        <w:tab w:val="clear" w:pos="9072"/>
      </w:tabs>
    </w:pPr>
    <w:r>
      <w:rPr>
        <w:color w:val="333333"/>
        <w:sz w:val="16"/>
      </w:rPr>
      <w:t>.</w:t>
    </w: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" o:spid="_x0000_s2050" type="#_x0000_t75" style="position:absolute;margin-left:-19.85pt;margin-top:0;width:595.15pt;height:841.35pt;z-index:-251654144;visibility:visible;mso-wrap-distance-left:9.05pt;mso-wrap-distance-right:9.05pt;mso-position-horizontal-relative:page;mso-position-vertical-relative:page" filled="t">
          <v:imagedata r:id="rId1" o:title=""/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C04F2D"/>
    <w:multiLevelType w:val="hybridMultilevel"/>
    <w:tmpl w:val="A2042122"/>
    <w:lvl w:ilvl="0" w:tplc="68DC4B0C">
      <w:start w:val="1"/>
      <w:numFmt w:val="upperLetter"/>
      <w:lvlText w:val="%1."/>
      <w:lvlJc w:val="left"/>
      <w:pPr>
        <w:ind w:left="717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7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3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  <w:rPr>
        <w:rFonts w:cs="Times New Roman"/>
      </w:rPr>
    </w:lvl>
  </w:abstractNum>
  <w:abstractNum w:abstractNumId="1">
    <w:nsid w:val="400839A6"/>
    <w:multiLevelType w:val="hybridMultilevel"/>
    <w:tmpl w:val="EAD0CDFC"/>
    <w:lvl w:ilvl="0" w:tplc="F2C4F518">
      <w:start w:val="1"/>
      <w:numFmt w:val="lowerLetter"/>
      <w:lvlText w:val="%1)"/>
      <w:lvlJc w:val="left"/>
      <w:pPr>
        <w:ind w:left="717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7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3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  <w:rPr>
        <w:rFonts w:cs="Times New Roman"/>
      </w:rPr>
    </w:lvl>
  </w:abstractNum>
  <w:abstractNum w:abstractNumId="2">
    <w:nsid w:val="51A57030"/>
    <w:multiLevelType w:val="hybridMultilevel"/>
    <w:tmpl w:val="FFCCBA0E"/>
    <w:lvl w:ilvl="0" w:tplc="40F096A6">
      <w:start w:val="4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">
    <w:nsid w:val="61954C66"/>
    <w:multiLevelType w:val="hybridMultilevel"/>
    <w:tmpl w:val="13D07CAE"/>
    <w:lvl w:ilvl="0" w:tplc="BF9A239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7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67799"/>
    <w:rsid w:val="000D09D9"/>
    <w:rsid w:val="001278E5"/>
    <w:rsid w:val="001B380F"/>
    <w:rsid w:val="002D3709"/>
    <w:rsid w:val="0043719C"/>
    <w:rsid w:val="0048034B"/>
    <w:rsid w:val="00491922"/>
    <w:rsid w:val="00566228"/>
    <w:rsid w:val="005A6CE9"/>
    <w:rsid w:val="005D4A79"/>
    <w:rsid w:val="006D6807"/>
    <w:rsid w:val="00701413"/>
    <w:rsid w:val="00727094"/>
    <w:rsid w:val="007734E9"/>
    <w:rsid w:val="008A6437"/>
    <w:rsid w:val="008C2336"/>
    <w:rsid w:val="009D4FCD"/>
    <w:rsid w:val="00A614E3"/>
    <w:rsid w:val="00B0799B"/>
    <w:rsid w:val="00BD0190"/>
    <w:rsid w:val="00BD5FC8"/>
    <w:rsid w:val="00C67799"/>
    <w:rsid w:val="00C84351"/>
    <w:rsid w:val="00C90866"/>
    <w:rsid w:val="00D7659A"/>
    <w:rsid w:val="00DE48DA"/>
    <w:rsid w:val="00E20E71"/>
    <w:rsid w:val="00EC17AF"/>
    <w:rsid w:val="00F115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799"/>
    <w:pPr>
      <w:suppressAutoHyphens/>
      <w:spacing w:after="200" w:line="276" w:lineRule="auto"/>
    </w:pPr>
    <w:rPr>
      <w:rFonts w:cs="Calibri"/>
      <w:kern w:val="1"/>
      <w:lang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C67799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C67799"/>
    <w:pPr>
      <w:suppressLineNumbers/>
      <w:tabs>
        <w:tab w:val="center" w:pos="4536"/>
        <w:tab w:val="right" w:pos="9072"/>
      </w:tabs>
      <w:spacing w:after="0" w:line="100" w:lineRule="atLeast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67799"/>
    <w:rPr>
      <w:rFonts w:ascii="Calibri" w:eastAsia="Times New Roman" w:hAnsi="Calibri" w:cs="Calibri"/>
      <w:kern w:val="1"/>
      <w:lang w:eastAsia="ar-SA" w:bidi="ar-SA"/>
    </w:rPr>
  </w:style>
  <w:style w:type="paragraph" w:customStyle="1" w:styleId="Bullet">
    <w:name w:val="Bullet"/>
    <w:basedOn w:val="Normal"/>
    <w:uiPriority w:val="99"/>
    <w:rsid w:val="00C67799"/>
    <w:pPr>
      <w:spacing w:before="60" w:after="60" w:line="340" w:lineRule="exact"/>
      <w:jc w:val="both"/>
    </w:pPr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rsid w:val="008C233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C2336"/>
    <w:rPr>
      <w:rFonts w:cs="Calibri"/>
      <w:kern w:val="1"/>
      <w:sz w:val="22"/>
      <w:szCs w:val="22"/>
      <w:lang w:eastAsia="ar-SA" w:bidi="ar-SA"/>
    </w:rPr>
  </w:style>
  <w:style w:type="paragraph" w:styleId="ListParagraph">
    <w:name w:val="List Paragraph"/>
    <w:basedOn w:val="Normal"/>
    <w:uiPriority w:val="99"/>
    <w:qFormat/>
    <w:rsid w:val="0043719C"/>
    <w:pPr>
      <w:suppressAutoHyphens w:val="0"/>
      <w:ind w:left="720"/>
      <w:contextualSpacing/>
    </w:pPr>
    <w:rPr>
      <w:rFonts w:cs="Times New Roman"/>
      <w:kern w:val="0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rsid w:val="0043719C"/>
    <w:pPr>
      <w:widowControl w:val="0"/>
      <w:spacing w:after="0" w:line="240" w:lineRule="auto"/>
    </w:pPr>
    <w:rPr>
      <w:rFonts w:ascii="Times New Roman" w:hAnsi="Times New Roman" w:cs="Times New Roman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3719C"/>
    <w:rPr>
      <w:rFonts w:cs="Times New Roman"/>
      <w:kern w:val="1"/>
      <w:lang w:val="pl-PL" w:eastAsia="en-US" w:bidi="ar-SA"/>
    </w:rPr>
  </w:style>
  <w:style w:type="character" w:styleId="FootnoteReference">
    <w:name w:val="footnote reference"/>
    <w:basedOn w:val="DefaultParagraphFont"/>
    <w:uiPriority w:val="99"/>
    <w:semiHidden/>
    <w:rsid w:val="0043719C"/>
    <w:rPr>
      <w:rFonts w:cs="Times New Roman"/>
      <w:vertAlign w:val="superscript"/>
    </w:rPr>
  </w:style>
  <w:style w:type="paragraph" w:customStyle="1" w:styleId="Akapitzlist">
    <w:name w:val="Akapit z listą"/>
    <w:basedOn w:val="Normal"/>
    <w:uiPriority w:val="99"/>
    <w:rsid w:val="00701413"/>
    <w:pPr>
      <w:suppressAutoHyphens w:val="0"/>
      <w:ind w:left="720"/>
      <w:contextualSpacing/>
    </w:pPr>
    <w:rPr>
      <w:rFonts w:eastAsia="Times New Roman" w:cs="Times New Roman"/>
      <w:kern w:val="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4</Pages>
  <Words>428</Words>
  <Characters>2569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Reklama dźwignią  handlu</dc:title>
  <dc:subject/>
  <dc:creator>Wiola</dc:creator>
  <cp:keywords/>
  <dc:description/>
  <cp:lastModifiedBy>xxx</cp:lastModifiedBy>
  <cp:revision>3</cp:revision>
  <cp:lastPrinted>2015-01-28T10:46:00Z</cp:lastPrinted>
  <dcterms:created xsi:type="dcterms:W3CDTF">2015-05-07T20:46:00Z</dcterms:created>
  <dcterms:modified xsi:type="dcterms:W3CDTF">2015-05-07T20:48:00Z</dcterms:modified>
</cp:coreProperties>
</file>